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黑体简体" w:hAnsi="方正黑体简体" w:eastAsia="方正黑体简体"/>
          <w:sz w:val="36"/>
          <w:szCs w:val="36"/>
        </w:rPr>
      </w:pPr>
      <w:r>
        <w:rPr>
          <w:rFonts w:hint="eastAsia" w:ascii="方正黑体简体" w:hAnsi="方正黑体简体" w:eastAsia="方正黑体简体"/>
          <w:sz w:val="36"/>
          <w:szCs w:val="36"/>
        </w:rPr>
        <w:t>教师岗位招聘应聘报名表</w:t>
      </w:r>
    </w:p>
    <w:p>
      <w:pPr>
        <w:jc w:val="center"/>
        <w:rPr>
          <w:rFonts w:ascii="方正小标宋简体" w:eastAsia="方正小标宋简体"/>
          <w:sz w:val="2"/>
        </w:rPr>
      </w:pP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735"/>
        <w:gridCol w:w="625"/>
        <w:gridCol w:w="909"/>
        <w:gridCol w:w="67"/>
        <w:gridCol w:w="1235"/>
        <w:gridCol w:w="1391"/>
        <w:gridCol w:w="284"/>
        <w:gridCol w:w="992"/>
        <w:gridCol w:w="14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姓名</w:t>
            </w:r>
          </w:p>
        </w:tc>
        <w:tc>
          <w:tcPr>
            <w:tcW w:w="1360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性别</w:t>
            </w:r>
          </w:p>
        </w:tc>
        <w:tc>
          <w:tcPr>
            <w:tcW w:w="12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出生年月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1471" w:type="dxa"/>
            <w:vMerge w:val="restart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照片</w:t>
            </w:r>
          </w:p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（1寸）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13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民族</w:t>
            </w:r>
          </w:p>
        </w:tc>
        <w:tc>
          <w:tcPr>
            <w:tcW w:w="1360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  <w:t>婚姻状况</w:t>
            </w:r>
          </w:p>
        </w:tc>
        <w:tc>
          <w:tcPr>
            <w:tcW w:w="1235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是否应届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1471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  <w:t>现住址</w:t>
            </w:r>
          </w:p>
        </w:tc>
        <w:tc>
          <w:tcPr>
            <w:tcW w:w="2336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12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联系电话</w:t>
            </w:r>
          </w:p>
        </w:tc>
        <w:tc>
          <w:tcPr>
            <w:tcW w:w="2667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1471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48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cs="仿宋"/>
                <w:b w:val="0"/>
                <w:bCs w:val="0"/>
                <w:sz w:val="24"/>
                <w:szCs w:val="28"/>
                <w:lang w:eastAsia="zh-CN"/>
              </w:rPr>
              <w:t>籍贯</w:t>
            </w:r>
          </w:p>
        </w:tc>
        <w:tc>
          <w:tcPr>
            <w:tcW w:w="1601" w:type="dxa"/>
            <w:gridSpan w:val="3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1235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在职教师</w:t>
            </w:r>
            <w:r>
              <w:rPr>
                <w:rFonts w:hint="eastAsia" w:ascii="仿宋" w:hAnsi="仿宋" w:cs="仿宋"/>
                <w:b w:val="0"/>
                <w:bCs w:val="0"/>
                <w:sz w:val="24"/>
                <w:szCs w:val="28"/>
                <w:lang w:eastAsia="zh-CN"/>
              </w:rPr>
              <w:t>工作年限</w:t>
            </w:r>
          </w:p>
        </w:tc>
        <w:tc>
          <w:tcPr>
            <w:tcW w:w="1391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应聘岗位</w:t>
            </w:r>
          </w:p>
        </w:tc>
        <w:tc>
          <w:tcPr>
            <w:tcW w:w="1471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48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教师资格证</w:t>
            </w:r>
          </w:p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  <w:t>编号</w:t>
            </w:r>
          </w:p>
        </w:tc>
        <w:tc>
          <w:tcPr>
            <w:tcW w:w="1601" w:type="dxa"/>
            <w:gridSpan w:val="3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bookmarkStart w:id="0" w:name="_GoBack"/>
            <w:bookmarkEnd w:id="0"/>
          </w:p>
        </w:tc>
        <w:tc>
          <w:tcPr>
            <w:tcW w:w="2626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  <w:t>园长资格证编号</w:t>
            </w:r>
          </w:p>
        </w:tc>
        <w:tc>
          <w:tcPr>
            <w:tcW w:w="2747" w:type="dxa"/>
            <w:gridSpan w:val="3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548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  <w:t>普通话等级</w:t>
            </w:r>
          </w:p>
        </w:tc>
        <w:tc>
          <w:tcPr>
            <w:tcW w:w="1601" w:type="dxa"/>
            <w:gridSpan w:val="3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626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  <w:t>计算机等级</w:t>
            </w:r>
          </w:p>
        </w:tc>
        <w:tc>
          <w:tcPr>
            <w:tcW w:w="2747" w:type="dxa"/>
            <w:gridSpan w:val="3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学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3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学段</w:t>
            </w:r>
          </w:p>
        </w:tc>
        <w:tc>
          <w:tcPr>
            <w:tcW w:w="2269" w:type="dxa"/>
            <w:gridSpan w:val="3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毕业学校</w:t>
            </w:r>
          </w:p>
        </w:tc>
        <w:tc>
          <w:tcPr>
            <w:tcW w:w="2977" w:type="dxa"/>
            <w:gridSpan w:val="4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专业</w:t>
            </w:r>
          </w:p>
        </w:tc>
        <w:tc>
          <w:tcPr>
            <w:tcW w:w="2463" w:type="dxa"/>
            <w:gridSpan w:val="2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毕业时间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  <w:t>中专</w:t>
            </w:r>
          </w:p>
        </w:tc>
        <w:tc>
          <w:tcPr>
            <w:tcW w:w="2269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463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  <w:t>大专</w:t>
            </w:r>
          </w:p>
        </w:tc>
        <w:tc>
          <w:tcPr>
            <w:tcW w:w="2269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463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  <w:lang w:eastAsia="zh-CN"/>
              </w:rPr>
              <w:t>本科</w:t>
            </w:r>
          </w:p>
        </w:tc>
        <w:tc>
          <w:tcPr>
            <w:tcW w:w="2269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  <w:tc>
          <w:tcPr>
            <w:tcW w:w="2463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从教经历</w:t>
            </w:r>
          </w:p>
        </w:tc>
        <w:tc>
          <w:tcPr>
            <w:tcW w:w="7709" w:type="dxa"/>
            <w:gridSpan w:val="9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atLeast"/>
          <w:jc w:val="center"/>
        </w:trPr>
        <w:tc>
          <w:tcPr>
            <w:tcW w:w="813" w:type="dxa"/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曾</w:t>
            </w:r>
          </w:p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获</w:t>
            </w:r>
          </w:p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奖</w:t>
            </w:r>
          </w:p>
          <w:p>
            <w:pPr>
              <w:snapToGrid w:val="0"/>
              <w:spacing w:line="240" w:lineRule="atLeast"/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励</w:t>
            </w:r>
          </w:p>
        </w:tc>
        <w:tc>
          <w:tcPr>
            <w:tcW w:w="7709" w:type="dxa"/>
            <w:gridSpan w:val="9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自我评价</w:t>
            </w:r>
          </w:p>
        </w:tc>
        <w:tc>
          <w:tcPr>
            <w:tcW w:w="7709" w:type="dxa"/>
            <w:gridSpan w:val="9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81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  <w:t>备注</w:t>
            </w:r>
          </w:p>
        </w:tc>
        <w:tc>
          <w:tcPr>
            <w:tcW w:w="7709" w:type="dxa"/>
            <w:gridSpan w:val="9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4"/>
                <w:szCs w:val="28"/>
              </w:rPr>
            </w:pPr>
          </w:p>
        </w:tc>
      </w:tr>
    </w:tbl>
    <w:p>
      <w:pPr>
        <w:jc w:val="left"/>
        <w:rPr>
          <w:rFonts w:hint="eastAsia" w:ascii="仿宋" w:hAnsi="仿宋" w:eastAsia="仿宋" w:cs="仿宋"/>
          <w:b w:val="0"/>
          <w:bCs w:val="0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81272CA-B39E-49B5-B144-9F2275EF8EC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07526E74-0F20-450B-B40B-6E760129957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1CEF40D9-9AA0-4701-8446-035EEE708E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CDF6BC1-668A-4211-AD58-76817EE62B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67E37B5-C818-41B6-8C45-A295222B048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16254AE-8B2D-48B7-B91F-3CC535A0CFF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CF8DB5C4-3B29-4115-8491-CAD305CCE745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B4C01878-1BE2-4BA9-A10D-9B6CD373E9B9}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9" w:fontKey="{5A2413EF-58A9-49CD-B6F0-1535E6B06602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8C5677"/>
    <w:rsid w:val="00017905"/>
    <w:rsid w:val="000266D4"/>
    <w:rsid w:val="00065459"/>
    <w:rsid w:val="00125F9B"/>
    <w:rsid w:val="0013625B"/>
    <w:rsid w:val="00145EF6"/>
    <w:rsid w:val="00174267"/>
    <w:rsid w:val="00271D69"/>
    <w:rsid w:val="002F6203"/>
    <w:rsid w:val="00317DDD"/>
    <w:rsid w:val="003373C0"/>
    <w:rsid w:val="00342669"/>
    <w:rsid w:val="00344404"/>
    <w:rsid w:val="00354940"/>
    <w:rsid w:val="003658D2"/>
    <w:rsid w:val="0038037A"/>
    <w:rsid w:val="003E60BF"/>
    <w:rsid w:val="00464F63"/>
    <w:rsid w:val="00503F09"/>
    <w:rsid w:val="00571360"/>
    <w:rsid w:val="0058003E"/>
    <w:rsid w:val="00583391"/>
    <w:rsid w:val="005878D5"/>
    <w:rsid w:val="005B5873"/>
    <w:rsid w:val="005C23AF"/>
    <w:rsid w:val="005E63B7"/>
    <w:rsid w:val="006501CE"/>
    <w:rsid w:val="00653130"/>
    <w:rsid w:val="006E3F3D"/>
    <w:rsid w:val="006F783A"/>
    <w:rsid w:val="0070331C"/>
    <w:rsid w:val="0072709B"/>
    <w:rsid w:val="007330AC"/>
    <w:rsid w:val="007A3C40"/>
    <w:rsid w:val="007B3952"/>
    <w:rsid w:val="007D63E1"/>
    <w:rsid w:val="00844885"/>
    <w:rsid w:val="008E12CA"/>
    <w:rsid w:val="00932358"/>
    <w:rsid w:val="009440AF"/>
    <w:rsid w:val="009C5CA3"/>
    <w:rsid w:val="009C5D5F"/>
    <w:rsid w:val="009C67BB"/>
    <w:rsid w:val="009D0187"/>
    <w:rsid w:val="009D5038"/>
    <w:rsid w:val="009E051B"/>
    <w:rsid w:val="00A105CE"/>
    <w:rsid w:val="00A35C25"/>
    <w:rsid w:val="00A5210D"/>
    <w:rsid w:val="00AC665F"/>
    <w:rsid w:val="00AF214A"/>
    <w:rsid w:val="00B0737C"/>
    <w:rsid w:val="00B218BD"/>
    <w:rsid w:val="00B25FB5"/>
    <w:rsid w:val="00B5456F"/>
    <w:rsid w:val="00B55B24"/>
    <w:rsid w:val="00B63192"/>
    <w:rsid w:val="00BA2EF8"/>
    <w:rsid w:val="00BC0566"/>
    <w:rsid w:val="00BD1D2A"/>
    <w:rsid w:val="00C86222"/>
    <w:rsid w:val="00CD0F09"/>
    <w:rsid w:val="00CD1427"/>
    <w:rsid w:val="00CD5FD7"/>
    <w:rsid w:val="00D31FF9"/>
    <w:rsid w:val="00D3477D"/>
    <w:rsid w:val="00D74614"/>
    <w:rsid w:val="00D920E2"/>
    <w:rsid w:val="00E63ECB"/>
    <w:rsid w:val="00EB3D89"/>
    <w:rsid w:val="00EE65B6"/>
    <w:rsid w:val="00F2120D"/>
    <w:rsid w:val="00F53754"/>
    <w:rsid w:val="00F53B91"/>
    <w:rsid w:val="00FB54F5"/>
    <w:rsid w:val="13FB06D9"/>
    <w:rsid w:val="698C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28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adb1671b-5303-4d45-82d3-7b88c3e43921\&#25945;&#24072;&#23703;&#20301;&#25307;&#32856;&#24212;&#32856;&#25253;&#21517;&#34920;&#27169;&#26495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1A9C8E-CD23-4D24-ACDB-9B086B2191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教师岗位招聘应聘报名表模板.docx</Template>
  <Pages>2</Pages>
  <Words>145</Words>
  <Characters>145</Characters>
  <Lines>1</Lines>
  <Paragraphs>1</Paragraphs>
  <TotalTime>7</TotalTime>
  <ScaleCrop>false</ScaleCrop>
  <LinksUpToDate>false</LinksUpToDate>
  <CharactersWithSpaces>151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2022-02-10T09:25:00Z</dcterms:created>
  <dc:creator>shush</dc:creator>
  <cp:lastModifiedBy>shush</cp:lastModifiedBy>
  <dcterms:modified xsi:type="dcterms:W3CDTF">2022-02-11T00:54:48Z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v1.0_mb_DPEG8EunUkC4TF2Pcx9yDg==</vt:lpwstr>
  </property>
  <property fmtid="{D5CDD505-2E9C-101B-9397-08002B2CF9AE}" pid="4" name="ICV">
    <vt:lpwstr>8B820CE6AA84427BAF6D383C6A668393</vt:lpwstr>
  </property>
</Properties>
</file>